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CC6C7B" w:rsidRPr="00AA4794" w:rsidTr="006A76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:rsidR="00CC6C7B" w:rsidRPr="00AA4794" w:rsidRDefault="00CC6C7B" w:rsidP="006A7678">
            <w:pPr>
              <w:spacing w:after="160" w:line="312" w:lineRule="auto"/>
            </w:pPr>
            <w:r>
              <w:rPr>
                <w:bCs w:val="0"/>
              </w:rPr>
              <w:br w:type="page"/>
            </w:r>
            <w:r>
              <w:rPr>
                <w:noProof/>
                <w:lang w:eastAsia="en-US"/>
              </w:rPr>
              <w:drawing>
                <wp:inline distT="0" distB="0" distL="0" distR="0" wp14:anchorId="557CDE60" wp14:editId="326BF645">
                  <wp:extent cx="2963169" cy="1724025"/>
                  <wp:effectExtent l="0" t="0" r="8890" b="0"/>
                  <wp:docPr id="1" name="Picture 1" descr="Image result for qu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qu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889" cy="173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C7B" w:rsidRPr="00CC6C7B" w:rsidRDefault="00CC6C7B" w:rsidP="006A7678">
            <w:pPr>
              <w:pStyle w:val="Date"/>
              <w:rPr>
                <w:sz w:val="42"/>
                <w:szCs w:val="42"/>
              </w:rPr>
            </w:pPr>
            <w:r w:rsidRPr="00CC6C7B">
              <w:rPr>
                <w:sz w:val="42"/>
                <w:szCs w:val="42"/>
              </w:rPr>
              <w:t>june 30</w:t>
            </w:r>
            <w:r w:rsidRPr="00CC6C7B">
              <w:rPr>
                <w:sz w:val="42"/>
                <w:szCs w:val="42"/>
                <w:vertAlign w:val="superscript"/>
              </w:rPr>
              <w:t>th</w:t>
            </w:r>
            <w:r w:rsidRPr="00CC6C7B">
              <w:rPr>
                <w:sz w:val="42"/>
                <w:szCs w:val="42"/>
              </w:rPr>
              <w:t xml:space="preserve"> – july 3</w:t>
            </w:r>
            <w:r w:rsidRPr="00CC6C7B">
              <w:rPr>
                <w:sz w:val="42"/>
                <w:szCs w:val="42"/>
                <w:vertAlign w:val="superscript"/>
              </w:rPr>
              <w:t>rd</w:t>
            </w:r>
            <w:r w:rsidRPr="00CC6C7B">
              <w:rPr>
                <w:sz w:val="42"/>
                <w:szCs w:val="42"/>
              </w:rPr>
              <w:t>, 2017</w:t>
            </w:r>
          </w:p>
          <w:p w:rsidR="00CC6C7B" w:rsidRPr="00CC6C7B" w:rsidRDefault="00CC6C7B" w:rsidP="006A7678">
            <w:pPr>
              <w:pStyle w:val="Title"/>
              <w:rPr>
                <w:sz w:val="42"/>
                <w:szCs w:val="42"/>
              </w:rPr>
            </w:pPr>
            <w:r w:rsidRPr="00CC6C7B">
              <w:rPr>
                <w:sz w:val="42"/>
                <w:szCs w:val="42"/>
              </w:rPr>
              <w:t>National qira’at competition</w:t>
            </w:r>
          </w:p>
          <w:p w:rsidR="00CC6C7B" w:rsidRDefault="00CC6C7B" w:rsidP="006A7678"/>
          <w:p w:rsidR="00CC6C7B" w:rsidRDefault="00CC6C7B" w:rsidP="006A7678">
            <w:r>
              <w:t>ISNA is holding a National Qira’at Competition at its 54</w:t>
            </w:r>
            <w:r w:rsidRPr="00FD13DD">
              <w:rPr>
                <w:vertAlign w:val="superscript"/>
              </w:rPr>
              <w:t>th</w:t>
            </w:r>
            <w:r>
              <w:t xml:space="preserve"> Annual Convention. The top three ranking participants in each category will receive gifts, cash rewards, and certificates of recognition.</w:t>
            </w:r>
          </w:p>
          <w:p w:rsidR="00CC6C7B" w:rsidRDefault="00CC6C7B" w:rsidP="006A7678"/>
          <w:p w:rsidR="00CC6C7B" w:rsidRDefault="00CC6C7B" w:rsidP="006A7678">
            <w:r>
              <w:t>Qualified scholars of Tajweed al-Qur’an from the Glorious Qur’an Memorization Association (GQMA) will judge the competition.</w:t>
            </w:r>
          </w:p>
          <w:p w:rsidR="00CC6C7B" w:rsidRDefault="00CC6C7B" w:rsidP="006A7678"/>
          <w:p w:rsidR="00CC6C7B" w:rsidRPr="00CC6C7B" w:rsidRDefault="00CC6C7B" w:rsidP="006A7678">
            <w:r>
              <w:t>Participants should register for appropriate categories and levels:</w:t>
            </w:r>
          </w:p>
          <w:p w:rsidR="00CC6C7B" w:rsidRPr="00CC6C7B" w:rsidRDefault="00CC6C7B" w:rsidP="006A7678"/>
          <w:p w:rsidR="00CC6C7B" w:rsidRPr="0048370A" w:rsidRDefault="00CC6C7B" w:rsidP="006A7678">
            <w:pPr>
              <w:rPr>
                <w:u w:val="single"/>
              </w:rPr>
            </w:pPr>
            <w:r w:rsidRPr="0048370A">
              <w:rPr>
                <w:u w:val="single"/>
              </w:rPr>
              <w:t xml:space="preserve">Category 1 (ages </w:t>
            </w:r>
            <w:r w:rsidR="00512463">
              <w:rPr>
                <w:u w:val="single"/>
              </w:rPr>
              <w:t>6-16</w:t>
            </w:r>
            <w:r w:rsidRPr="0048370A">
              <w:rPr>
                <w:u w:val="single"/>
              </w:rPr>
              <w:t>): Memorization</w:t>
            </w:r>
          </w:p>
          <w:p w:rsidR="00CC6C7B" w:rsidRDefault="00CC6C7B" w:rsidP="006A7678">
            <w:pPr>
              <w:pStyle w:val="ListParagraph"/>
              <w:numPr>
                <w:ilvl w:val="0"/>
                <w:numId w:val="11"/>
              </w:numPr>
              <w:spacing w:after="160" w:line="312" w:lineRule="auto"/>
            </w:pPr>
            <w:r w:rsidRPr="0048370A">
              <w:rPr>
                <w:b/>
              </w:rPr>
              <w:t>Level 1</w:t>
            </w:r>
            <w:r w:rsidR="00047105">
              <w:t xml:space="preserve"> – Age 16</w:t>
            </w:r>
            <w:r>
              <w:t xml:space="preserve"> and under; memorization of the entire Qur’an</w:t>
            </w:r>
          </w:p>
          <w:p w:rsidR="00CC6C7B" w:rsidRDefault="00CC6C7B" w:rsidP="006A7678">
            <w:pPr>
              <w:pStyle w:val="ListParagraph"/>
              <w:numPr>
                <w:ilvl w:val="0"/>
                <w:numId w:val="11"/>
              </w:numPr>
              <w:spacing w:after="160" w:line="312" w:lineRule="auto"/>
            </w:pPr>
            <w:r w:rsidRPr="0048370A">
              <w:rPr>
                <w:b/>
              </w:rPr>
              <w:t>Level 2</w:t>
            </w:r>
            <w:r w:rsidR="00512463">
              <w:t xml:space="preserve"> – Age 14</w:t>
            </w:r>
            <w:r>
              <w:t xml:space="preserve"> and under; memorization of 20 consecutive juz (from beginning or end of Qur’an)</w:t>
            </w:r>
          </w:p>
          <w:p w:rsidR="00CC6C7B" w:rsidRPr="00CC6C7B" w:rsidRDefault="00CC6C7B" w:rsidP="006A7678">
            <w:pPr>
              <w:pStyle w:val="ListParagraph"/>
              <w:numPr>
                <w:ilvl w:val="0"/>
                <w:numId w:val="11"/>
              </w:numPr>
              <w:spacing w:after="160" w:line="312" w:lineRule="auto"/>
              <w:rPr>
                <w:u w:val="single"/>
              </w:rPr>
            </w:pPr>
            <w:r w:rsidRPr="00CC6C7B">
              <w:rPr>
                <w:b/>
              </w:rPr>
              <w:t xml:space="preserve">Level 3 </w:t>
            </w:r>
            <w:r w:rsidR="00512463">
              <w:t>– Age 12</w:t>
            </w:r>
            <w:r>
              <w:t xml:space="preserve"> and under; memorization of 10 consecutive juz (from beginning or end of Qur’an)</w:t>
            </w:r>
          </w:p>
          <w:p w:rsidR="00CC6C7B" w:rsidRPr="00CC6C7B" w:rsidRDefault="00512463" w:rsidP="006A7678">
            <w:pPr>
              <w:rPr>
                <w:u w:val="single"/>
              </w:rPr>
            </w:pPr>
            <w:r>
              <w:rPr>
                <w:u w:val="single"/>
              </w:rPr>
              <w:t>Category 2 (age 12</w:t>
            </w:r>
            <w:r w:rsidR="00CC6C7B" w:rsidRPr="00CC6C7B">
              <w:rPr>
                <w:u w:val="single"/>
              </w:rPr>
              <w:t xml:space="preserve"> and under)</w:t>
            </w:r>
          </w:p>
          <w:p w:rsidR="00CC6C7B" w:rsidRDefault="00CC6C7B" w:rsidP="006A7678">
            <w:pPr>
              <w:pStyle w:val="ListParagraph"/>
              <w:numPr>
                <w:ilvl w:val="0"/>
                <w:numId w:val="12"/>
              </w:numPr>
              <w:spacing w:after="160" w:line="312" w:lineRule="auto"/>
            </w:pPr>
            <w:r w:rsidRPr="0048370A">
              <w:rPr>
                <w:b/>
              </w:rPr>
              <w:t>Level 1</w:t>
            </w:r>
            <w:r w:rsidR="00512463">
              <w:t xml:space="preserve"> – Age 12</w:t>
            </w:r>
            <w:r>
              <w:t xml:space="preserve"> and under; reading of the entire Qur’an with correct tajweed</w:t>
            </w:r>
          </w:p>
          <w:p w:rsidR="00CC6C7B" w:rsidRPr="00CC6C7B" w:rsidRDefault="00CC6C7B" w:rsidP="006A7678">
            <w:pPr>
              <w:pStyle w:val="ListParagraph"/>
              <w:numPr>
                <w:ilvl w:val="0"/>
                <w:numId w:val="12"/>
              </w:numPr>
              <w:spacing w:after="160" w:line="312" w:lineRule="auto"/>
              <w:rPr>
                <w:u w:val="single"/>
              </w:rPr>
            </w:pPr>
            <w:r w:rsidRPr="00CC6C7B">
              <w:rPr>
                <w:b/>
              </w:rPr>
              <w:t>Level 2</w:t>
            </w:r>
            <w:r w:rsidR="00512463">
              <w:t xml:space="preserve"> – Age 9</w:t>
            </w:r>
            <w:r>
              <w:t xml:space="preserve"> and under; reading of Al-Qaeda An-Nooraniyah</w:t>
            </w:r>
          </w:p>
          <w:p w:rsidR="00CC6C7B" w:rsidRPr="00CC6C7B" w:rsidRDefault="00CC6C7B" w:rsidP="006A7678">
            <w:pPr>
              <w:rPr>
                <w:u w:val="single"/>
              </w:rPr>
            </w:pPr>
            <w:r w:rsidRPr="00CC6C7B">
              <w:rPr>
                <w:u w:val="single"/>
              </w:rPr>
              <w:t>Rules of Eligibility</w:t>
            </w:r>
          </w:p>
          <w:p w:rsidR="00CC6C7B" w:rsidRPr="00512463" w:rsidRDefault="00CC6C7B" w:rsidP="006A7678">
            <w:pPr>
              <w:pStyle w:val="ListParagraph"/>
              <w:numPr>
                <w:ilvl w:val="0"/>
                <w:numId w:val="13"/>
              </w:numPr>
              <w:spacing w:after="160" w:line="312" w:lineRule="auto"/>
              <w:rPr>
                <w:sz w:val="20"/>
                <w:szCs w:val="20"/>
              </w:rPr>
            </w:pPr>
            <w:r w:rsidRPr="00512463">
              <w:rPr>
                <w:sz w:val="20"/>
                <w:szCs w:val="20"/>
              </w:rPr>
              <w:t>Professional reciters and tajweed teachers are ineligible</w:t>
            </w:r>
          </w:p>
          <w:p w:rsidR="00CC6C7B" w:rsidRPr="00512463" w:rsidRDefault="00CC6C7B" w:rsidP="006A7678">
            <w:pPr>
              <w:pStyle w:val="ListParagraph"/>
              <w:numPr>
                <w:ilvl w:val="0"/>
                <w:numId w:val="13"/>
              </w:numPr>
              <w:spacing w:after="160" w:line="312" w:lineRule="auto"/>
              <w:rPr>
                <w:sz w:val="20"/>
                <w:szCs w:val="20"/>
              </w:rPr>
            </w:pPr>
            <w:r w:rsidRPr="00512463">
              <w:rPr>
                <w:sz w:val="20"/>
                <w:szCs w:val="20"/>
              </w:rPr>
              <w:t>Contestants are not allowed to re-compete in a category in which they have already won in a previous competition. They may only participate in a higher category.</w:t>
            </w:r>
          </w:p>
          <w:p w:rsidR="00CC6C7B" w:rsidRPr="00512463" w:rsidRDefault="00CC6C7B" w:rsidP="006A7678">
            <w:pPr>
              <w:pStyle w:val="ListParagraph"/>
              <w:numPr>
                <w:ilvl w:val="0"/>
                <w:numId w:val="13"/>
              </w:numPr>
              <w:spacing w:after="160" w:line="312" w:lineRule="auto"/>
              <w:rPr>
                <w:sz w:val="20"/>
                <w:szCs w:val="20"/>
              </w:rPr>
            </w:pPr>
            <w:r w:rsidRPr="00512463">
              <w:rPr>
                <w:sz w:val="20"/>
                <w:szCs w:val="20"/>
              </w:rPr>
              <w:t>Contestants cannot change his/her category after registration</w:t>
            </w:r>
          </w:p>
          <w:p w:rsidR="00512463" w:rsidRPr="00512463" w:rsidRDefault="00512463" w:rsidP="006A7678">
            <w:pPr>
              <w:pStyle w:val="ListParagraph"/>
              <w:numPr>
                <w:ilvl w:val="0"/>
                <w:numId w:val="13"/>
              </w:numPr>
              <w:spacing w:after="160" w:line="312" w:lineRule="auto"/>
              <w:rPr>
                <w:sz w:val="20"/>
                <w:szCs w:val="20"/>
              </w:rPr>
            </w:pPr>
            <w:r w:rsidRPr="00512463">
              <w:rPr>
                <w:sz w:val="20"/>
                <w:szCs w:val="20"/>
              </w:rPr>
              <w:t>Hifz students are not allowed to compete in reading categories</w:t>
            </w:r>
          </w:p>
          <w:p w:rsidR="00512463" w:rsidRPr="00512463" w:rsidRDefault="00512463" w:rsidP="006A7678">
            <w:pPr>
              <w:pStyle w:val="ListParagraph"/>
              <w:numPr>
                <w:ilvl w:val="0"/>
                <w:numId w:val="13"/>
              </w:numPr>
              <w:spacing w:after="160" w:line="312" w:lineRule="auto"/>
              <w:rPr>
                <w:sz w:val="20"/>
                <w:szCs w:val="20"/>
              </w:rPr>
            </w:pPr>
            <w:r w:rsidRPr="00512463">
              <w:rPr>
                <w:sz w:val="20"/>
                <w:szCs w:val="20"/>
              </w:rPr>
              <w:t xml:space="preserve">On-site registration </w:t>
            </w:r>
            <w:r w:rsidRPr="00512463">
              <w:rPr>
                <w:b/>
                <w:sz w:val="20"/>
                <w:szCs w:val="20"/>
              </w:rPr>
              <w:t>will not</w:t>
            </w:r>
            <w:r w:rsidRPr="00512463">
              <w:rPr>
                <w:sz w:val="20"/>
                <w:szCs w:val="20"/>
              </w:rPr>
              <w:t xml:space="preserve"> be allowed</w:t>
            </w:r>
          </w:p>
          <w:p w:rsidR="00CC6C7B" w:rsidRDefault="00CC6C7B" w:rsidP="006A7678"/>
          <w:p w:rsidR="00CC6C7B" w:rsidRPr="00CC6C7B" w:rsidRDefault="00CC6C7B" w:rsidP="006A7678"/>
          <w:p w:rsidR="00CC6C7B" w:rsidRDefault="00CC6C7B" w:rsidP="006A7678">
            <w:pPr>
              <w:pStyle w:val="ListParagraph"/>
              <w:numPr>
                <w:ilvl w:val="0"/>
                <w:numId w:val="13"/>
              </w:numPr>
              <w:spacing w:after="160" w:line="312" w:lineRule="auto"/>
            </w:pPr>
            <w:r>
              <w:t>Contestants will not be able to change the time or location of their testing</w:t>
            </w:r>
          </w:p>
          <w:p w:rsidR="00CC6C7B" w:rsidRPr="00AA4794" w:rsidRDefault="00CC6C7B" w:rsidP="006A7678">
            <w:pPr>
              <w:pStyle w:val="Heading1"/>
              <w:outlineLvl w:val="0"/>
            </w:pPr>
          </w:p>
          <w:p w:rsidR="00CC6C7B" w:rsidRPr="00AA4794" w:rsidRDefault="00CC6C7B" w:rsidP="006A7678">
            <w:pPr>
              <w:spacing w:after="160" w:line="312" w:lineRule="auto"/>
            </w:pPr>
          </w:p>
          <w:p w:rsidR="00CC6C7B" w:rsidRPr="00AA4794" w:rsidRDefault="00CC6C7B" w:rsidP="006A7678">
            <w:pPr>
              <w:spacing w:after="160" w:line="312" w:lineRule="auto"/>
            </w:pPr>
          </w:p>
        </w:tc>
        <w:tc>
          <w:tcPr>
            <w:tcW w:w="3420" w:type="dxa"/>
          </w:tcPr>
          <w:p w:rsidR="00CC6C7B" w:rsidRPr="00AA4794" w:rsidRDefault="00CC6C7B" w:rsidP="006A7678">
            <w:pPr>
              <w:pStyle w:val="Heading2"/>
              <w:outlineLvl w:val="1"/>
            </w:pPr>
            <w:r>
              <w:t>Join us at the Donald E. Stephens Convention Center in Rosemont, IL</w:t>
            </w:r>
          </w:p>
          <w:p w:rsidR="00CC6C7B" w:rsidRDefault="00CC6C7B" w:rsidP="006A7678">
            <w:pPr>
              <w:pStyle w:val="Heading2"/>
              <w:outlineLvl w:val="1"/>
            </w:pPr>
          </w:p>
          <w:p w:rsidR="00CC6C7B" w:rsidRDefault="00CC6C7B" w:rsidP="006A7678">
            <w:pPr>
              <w:pStyle w:val="Heading2"/>
              <w:outlineLvl w:val="1"/>
            </w:pPr>
            <w:r>
              <w:t xml:space="preserve">Contact </w:t>
            </w:r>
            <w:r w:rsidRPr="00CC6C7B">
              <w:t>qiraat@isna.net</w:t>
            </w:r>
            <w:r>
              <w:t xml:space="preserve"> for any questions</w:t>
            </w:r>
          </w:p>
          <w:p w:rsidR="00CC6C7B" w:rsidRPr="00AA4794" w:rsidRDefault="00CD1CC2" w:rsidP="006A7678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9DA65B5690C94C118B8CD0DFF20DF5E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C6C7B" w:rsidRPr="00AA4794">
                  <w:t>────</w:t>
                </w:r>
              </w:sdtContent>
            </w:sdt>
          </w:p>
          <w:p w:rsidR="00CC6C7B" w:rsidRDefault="00CC6C7B" w:rsidP="006A7678">
            <w:pPr>
              <w:pStyle w:val="ContactInfo"/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Fill out the attached registration form </w:t>
            </w:r>
          </w:p>
          <w:p w:rsidR="00CC6C7B" w:rsidRDefault="00CC6C7B" w:rsidP="006A7678">
            <w:pPr>
              <w:pStyle w:val="ContactInfo"/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</w:t>
            </w:r>
          </w:p>
          <w:p w:rsidR="00CC6C7B" w:rsidRPr="00CC6C7B" w:rsidRDefault="00CC6C7B" w:rsidP="006A7678">
            <w:pPr>
              <w:pStyle w:val="ContactInfo"/>
              <w:spacing w:line="312" w:lineRule="auto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9264" behindDoc="1" locked="0" layoutInCell="1" allowOverlap="1" wp14:anchorId="484DF5F8" wp14:editId="71E1F6B2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1655445</wp:posOffset>
                  </wp:positionV>
                  <wp:extent cx="1638300" cy="1322070"/>
                  <wp:effectExtent l="0" t="0" r="0" b="0"/>
                  <wp:wrapTight wrapText="bothSides">
                    <wp:wrapPolygon edited="0">
                      <wp:start x="0" y="0"/>
                      <wp:lineTo x="0" y="21164"/>
                      <wp:lineTo x="21349" y="21164"/>
                      <wp:lineTo x="21349" y="0"/>
                      <wp:lineTo x="0" y="0"/>
                    </wp:wrapPolygon>
                  </wp:wrapTight>
                  <wp:docPr id="4" name="Picture 4" descr="https://lh3.googleusercontent.com/MnvUTxDuUIiKes1jx9YL2rVBEZS0MEUEJP6fYEN-39WHuvYeCzO-Qbwwr3cwZCMja6gM7rapuDSdn-B1xEd9z5shaVpUup0H6_XAoYEt4QgQA_sSitZwLN-qdskV2Z7ckmUloOBLSCHGYvL15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MnvUTxDuUIiKes1jx9YL2rVBEZS0MEUEJP6fYEN-39WHuvYeCzO-Qbwwr3cwZCMja6gM7rapuDSdn-B1xEd9z5shaVpUup0H6_XAoYEt4QgQA_sSitZwLN-qdskV2Z7ckmUloOBLSCHGYvL15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6C7B">
              <w:rPr>
                <w:sz w:val="28"/>
                <w:szCs w:val="28"/>
              </w:rPr>
              <w:t xml:space="preserve">Register online at </w:t>
            </w:r>
            <w:r w:rsidRPr="00CC6C7B">
              <w:rPr>
                <w:rFonts w:cs="Arial"/>
                <w:sz w:val="28"/>
                <w:szCs w:val="28"/>
              </w:rPr>
              <w:t>http://www.isna.net/</w:t>
            </w:r>
            <w:r>
              <w:rPr>
                <w:rFonts w:cs="Arial"/>
                <w:sz w:val="28"/>
                <w:szCs w:val="28"/>
              </w:rPr>
              <w:t xml:space="preserve"> </w:t>
            </w:r>
            <w:r w:rsidRPr="00CC6C7B">
              <w:rPr>
                <w:rFonts w:cs="Arial"/>
                <w:sz w:val="28"/>
                <w:szCs w:val="28"/>
              </w:rPr>
              <w:t>qiraat-competition-application/</w:t>
            </w:r>
          </w:p>
        </w:tc>
      </w:tr>
    </w:tbl>
    <w:p w:rsidR="00CC6C7B" w:rsidRPr="00076F31" w:rsidRDefault="00CC6C7B" w:rsidP="00CC6C7B">
      <w:pPr>
        <w:pStyle w:val="NoSpacing"/>
      </w:pPr>
    </w:p>
    <w:p w:rsidR="00CC6C7B" w:rsidRPr="00CC6C7B" w:rsidRDefault="00CC6C7B" w:rsidP="00CC6C7B">
      <w:pPr>
        <w:spacing w:after="0" w:line="240" w:lineRule="auto"/>
        <w:ind w:left="-90" w:right="-90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Domine" w:eastAsia="Times New Roman" w:hAnsi="Domine" w:cs="Times New Roman"/>
          <w:b/>
          <w:bCs/>
          <w:color w:val="1F497D"/>
          <w:sz w:val="40"/>
          <w:szCs w:val="40"/>
          <w:lang w:eastAsia="en-US"/>
        </w:rPr>
        <w:lastRenderedPageBreak/>
        <w:t>National Qira’at Competition</w:t>
      </w:r>
    </w:p>
    <w:p w:rsidR="00CC6C7B" w:rsidRPr="00CC6C7B" w:rsidRDefault="00CC6C7B" w:rsidP="00CC6C7B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</w:p>
    <w:p w:rsidR="00CC6C7B" w:rsidRPr="00CC6C7B" w:rsidRDefault="00CC6C7B" w:rsidP="00CC6C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Domine" w:eastAsia="Times New Roman" w:hAnsi="Domine" w:cs="Times New Roman"/>
          <w:b/>
          <w:bCs/>
          <w:color w:val="000000"/>
          <w:sz w:val="36"/>
          <w:szCs w:val="36"/>
          <w:lang w:eastAsia="en-US"/>
        </w:rPr>
        <w:t>Registration Form</w:t>
      </w:r>
    </w:p>
    <w:p w:rsidR="00CC6C7B" w:rsidRPr="00CC6C7B" w:rsidRDefault="00CC6C7B" w:rsidP="00CC6C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Domine" w:eastAsia="Times New Roman" w:hAnsi="Domine" w:cs="Times New Roman"/>
          <w:b/>
          <w:bCs/>
          <w:color w:val="000000"/>
          <w:sz w:val="28"/>
          <w:szCs w:val="28"/>
          <w:lang w:eastAsia="en-US"/>
        </w:rPr>
        <w:t>Registration Deadline is May 31st, 2017</w:t>
      </w:r>
    </w:p>
    <w:p w:rsidR="00CC6C7B" w:rsidRPr="00CC6C7B" w:rsidRDefault="00CC6C7B" w:rsidP="00CC6C7B">
      <w:pPr>
        <w:spacing w:after="24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</w:p>
    <w:p w:rsidR="00CC6C7B" w:rsidRPr="00CC6C7B" w:rsidRDefault="00CC6C7B" w:rsidP="00CC6C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Domine" w:eastAsia="Times New Roman" w:hAnsi="Domine" w:cs="Times New Roman"/>
          <w:b/>
          <w:bCs/>
          <w:color w:val="C0504D"/>
          <w:lang w:eastAsia="en-US"/>
        </w:rPr>
        <w:t>*Please submit a separate form for each participant.</w:t>
      </w:r>
    </w:p>
    <w:p w:rsidR="00CC6C7B" w:rsidRPr="00CC6C7B" w:rsidRDefault="00CC6C7B" w:rsidP="00CC6C7B">
      <w:pPr>
        <w:spacing w:after="24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</w:p>
    <w:p w:rsidR="00CC6C7B" w:rsidRPr="00CC6C7B" w:rsidRDefault="00CC6C7B" w:rsidP="00CC6C7B">
      <w:pPr>
        <w:spacing w:after="0" w:line="720" w:lineRule="auto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Domine" w:eastAsia="Times New Roman" w:hAnsi="Domine" w:cs="Times New Roman"/>
          <w:color w:val="000000"/>
          <w:lang w:eastAsia="en-US"/>
        </w:rPr>
        <w:t>Participant’s Name: ____________________________________________________</w:t>
      </w:r>
    </w:p>
    <w:p w:rsidR="00CC6C7B" w:rsidRPr="00CC6C7B" w:rsidRDefault="00CC6C7B" w:rsidP="00CC6C7B">
      <w:pPr>
        <w:spacing w:after="0" w:line="720" w:lineRule="auto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Domine" w:eastAsia="Times New Roman" w:hAnsi="Domine" w:cs="Times New Roman"/>
          <w:color w:val="000000"/>
          <w:lang w:eastAsia="en-US"/>
        </w:rPr>
        <w:t>Address_____________________________________________________________</w:t>
      </w:r>
    </w:p>
    <w:p w:rsidR="00CC6C7B" w:rsidRPr="00CC6C7B" w:rsidRDefault="00CC6C7B" w:rsidP="00CC6C7B">
      <w:pPr>
        <w:spacing w:after="0" w:line="720" w:lineRule="auto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Domine" w:eastAsia="Times New Roman" w:hAnsi="Domine" w:cs="Times New Roman"/>
          <w:color w:val="000000"/>
          <w:lang w:eastAsia="en-US"/>
        </w:rPr>
        <w:t>City: _________________________ State/Province: _______Zip Code_____________</w:t>
      </w:r>
    </w:p>
    <w:p w:rsidR="00CC6C7B" w:rsidRPr="00CC6C7B" w:rsidRDefault="00CC6C7B" w:rsidP="00CC6C7B">
      <w:pPr>
        <w:spacing w:after="0" w:line="720" w:lineRule="auto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Domine" w:eastAsia="Times New Roman" w:hAnsi="Domine" w:cs="Times New Roman"/>
          <w:color w:val="000000"/>
          <w:lang w:eastAsia="en-US"/>
        </w:rPr>
        <w:t>Phone Number: _________________ Email: _________________________________</w:t>
      </w:r>
    </w:p>
    <w:p w:rsidR="00CC6C7B" w:rsidRPr="00CC6C7B" w:rsidRDefault="00CC6C7B" w:rsidP="00CC6C7B">
      <w:pPr>
        <w:spacing w:after="0" w:line="720" w:lineRule="auto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Domine" w:eastAsia="Times New Roman" w:hAnsi="Domine" w:cs="Times New Roman"/>
          <w:color w:val="000000"/>
          <w:lang w:eastAsia="en-US"/>
        </w:rPr>
        <w:t>Date of Birth ___________________Participant’s Age __________________________</w:t>
      </w:r>
    </w:p>
    <w:p w:rsidR="00CC6C7B" w:rsidRPr="00CC6C7B" w:rsidRDefault="001D2BB2" w:rsidP="00CC6C7B">
      <w:pPr>
        <w:spacing w:after="0" w:line="48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>
        <w:rPr>
          <w:rFonts w:ascii="Domine" w:eastAsia="Times New Roman" w:hAnsi="Domine" w:cs="Times New Roman"/>
          <w:b/>
          <w:bCs/>
          <w:color w:val="4F82BE"/>
          <w:lang w:eastAsia="en-US"/>
        </w:rPr>
        <w:t>Category l (Ages 6 – 16</w:t>
      </w:r>
      <w:r w:rsidR="00CC6C7B" w:rsidRPr="00CC6C7B">
        <w:rPr>
          <w:rFonts w:ascii="Domine" w:eastAsia="Times New Roman" w:hAnsi="Domine" w:cs="Times New Roman"/>
          <w:b/>
          <w:bCs/>
          <w:color w:val="4F82BE"/>
          <w:lang w:eastAsia="en-US"/>
        </w:rPr>
        <w:t>)</w:t>
      </w:r>
    </w:p>
    <w:p w:rsidR="00CC6C7B" w:rsidRPr="00CC6C7B" w:rsidRDefault="00CC6C7B" w:rsidP="00CC6C7B">
      <w:pPr>
        <w:spacing w:after="0" w:line="48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Domine" w:eastAsia="Times New Roman" w:hAnsi="Domine" w:cs="Times New Roman"/>
          <w:color w:val="000000"/>
          <w:lang w:eastAsia="en-US"/>
        </w:rPr>
        <w:t>Please check one:</w:t>
      </w:r>
    </w:p>
    <w:p w:rsidR="00CC6C7B" w:rsidRPr="00CC6C7B" w:rsidRDefault="00CC6C7B" w:rsidP="00CC6C7B">
      <w:pPr>
        <w:spacing w:after="0" w:line="48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Times New Roman" w:eastAsia="Times New Roman" w:hAnsi="Times New Roman" w:cs="Times New Roman"/>
          <w:color w:val="000000"/>
          <w:lang w:eastAsia="en-US"/>
        </w:rPr>
        <w:t>􀀀</w:t>
      </w:r>
      <w:r w:rsidRPr="00CC6C7B">
        <w:rPr>
          <w:rFonts w:ascii="Domine" w:eastAsia="Times New Roman" w:hAnsi="Domine" w:cs="Times New Roman"/>
          <w:color w:val="000000"/>
          <w:lang w:eastAsia="en-US"/>
        </w:rPr>
        <w:t xml:space="preserve"> Level 1 (memorized entire Qur’an)</w:t>
      </w:r>
    </w:p>
    <w:p w:rsidR="00CC6C7B" w:rsidRPr="00CC6C7B" w:rsidRDefault="00CC6C7B" w:rsidP="00CC6C7B">
      <w:pPr>
        <w:spacing w:after="0" w:line="48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Times New Roman" w:eastAsia="Times New Roman" w:hAnsi="Times New Roman" w:cs="Times New Roman"/>
          <w:color w:val="000000"/>
          <w:lang w:eastAsia="en-US"/>
        </w:rPr>
        <w:t>􀀀</w:t>
      </w:r>
      <w:r w:rsidRPr="00CC6C7B">
        <w:rPr>
          <w:rFonts w:ascii="Domine" w:eastAsia="Times New Roman" w:hAnsi="Domine" w:cs="Times New Roman"/>
          <w:color w:val="000000"/>
          <w:lang w:eastAsia="en-US"/>
        </w:rPr>
        <w:t xml:space="preserve"> Level 2 (20 consecutive Juz)</w:t>
      </w:r>
    </w:p>
    <w:p w:rsidR="00CC6C7B" w:rsidRPr="00CC6C7B" w:rsidRDefault="00CC6C7B" w:rsidP="00CC6C7B">
      <w:pPr>
        <w:spacing w:after="0" w:line="48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Times New Roman" w:eastAsia="Times New Roman" w:hAnsi="Times New Roman" w:cs="Times New Roman"/>
          <w:color w:val="000000"/>
          <w:lang w:eastAsia="en-US"/>
        </w:rPr>
        <w:t>􀀀</w:t>
      </w:r>
      <w:r w:rsidRPr="00CC6C7B">
        <w:rPr>
          <w:rFonts w:ascii="Domine" w:eastAsia="Times New Roman" w:hAnsi="Domine" w:cs="Times New Roman"/>
          <w:color w:val="000000"/>
          <w:lang w:eastAsia="en-US"/>
        </w:rPr>
        <w:t xml:space="preserve"> Level 3 (10 consecutive Juz)</w:t>
      </w:r>
    </w:p>
    <w:p w:rsidR="00CC6C7B" w:rsidRPr="00CC6C7B" w:rsidRDefault="00CC6C7B" w:rsidP="00CC6C7B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</w:p>
    <w:p w:rsidR="00CC6C7B" w:rsidRPr="00CC6C7B" w:rsidRDefault="001D2BB2" w:rsidP="00CC6C7B">
      <w:pPr>
        <w:spacing w:after="0" w:line="48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>
        <w:rPr>
          <w:rFonts w:ascii="Domine" w:eastAsia="Times New Roman" w:hAnsi="Domine" w:cs="Times New Roman"/>
          <w:b/>
          <w:bCs/>
          <w:color w:val="4F82BE"/>
          <w:lang w:eastAsia="en-US"/>
        </w:rPr>
        <w:t>Category ll (Ages 12</w:t>
      </w:r>
      <w:bookmarkStart w:id="0" w:name="_GoBack"/>
      <w:bookmarkEnd w:id="0"/>
      <w:r w:rsidR="00CC6C7B" w:rsidRPr="00CC6C7B">
        <w:rPr>
          <w:rFonts w:ascii="Domine" w:eastAsia="Times New Roman" w:hAnsi="Domine" w:cs="Times New Roman"/>
          <w:b/>
          <w:bCs/>
          <w:color w:val="4F82BE"/>
          <w:lang w:eastAsia="en-US"/>
        </w:rPr>
        <w:t xml:space="preserve"> and under)</w:t>
      </w:r>
    </w:p>
    <w:p w:rsidR="00CC6C7B" w:rsidRPr="00CC6C7B" w:rsidRDefault="00CC6C7B" w:rsidP="00CC6C7B">
      <w:pPr>
        <w:spacing w:after="0" w:line="48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Domine" w:eastAsia="Times New Roman" w:hAnsi="Domine" w:cs="Times New Roman"/>
          <w:color w:val="000000"/>
          <w:lang w:eastAsia="en-US"/>
        </w:rPr>
        <w:t>Please check one:</w:t>
      </w:r>
    </w:p>
    <w:p w:rsidR="00CC6C7B" w:rsidRPr="00CC6C7B" w:rsidRDefault="00CC6C7B" w:rsidP="00CC6C7B">
      <w:pPr>
        <w:spacing w:after="0" w:line="48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Times New Roman" w:eastAsia="Times New Roman" w:hAnsi="Times New Roman" w:cs="Times New Roman"/>
          <w:color w:val="000000"/>
          <w:lang w:eastAsia="en-US"/>
        </w:rPr>
        <w:t>􀀀</w:t>
      </w:r>
      <w:r w:rsidRPr="00CC6C7B">
        <w:rPr>
          <w:rFonts w:ascii="Domine" w:eastAsia="Times New Roman" w:hAnsi="Domine" w:cs="Times New Roman"/>
          <w:color w:val="000000"/>
          <w:lang w:eastAsia="en-US"/>
        </w:rPr>
        <w:t xml:space="preserve"> Level 1 (reading the entire Qur’an with proper Tajweed; advanced)</w:t>
      </w:r>
    </w:p>
    <w:p w:rsidR="00CC6C7B" w:rsidRPr="00CC6C7B" w:rsidRDefault="00CC6C7B" w:rsidP="00CC6C7B">
      <w:pPr>
        <w:spacing w:after="0" w:line="48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Times New Roman" w:eastAsia="Times New Roman" w:hAnsi="Times New Roman" w:cs="Times New Roman"/>
          <w:color w:val="000000"/>
          <w:lang w:eastAsia="en-US"/>
        </w:rPr>
        <w:t>􀀀</w:t>
      </w:r>
      <w:r w:rsidRPr="00CC6C7B">
        <w:rPr>
          <w:rFonts w:ascii="Domine" w:eastAsia="Times New Roman" w:hAnsi="Domine" w:cs="Times New Roman"/>
          <w:color w:val="000000"/>
          <w:lang w:eastAsia="en-US"/>
        </w:rPr>
        <w:t xml:space="preserve"> Level 2 (reading from Al-Qaeda An-Nooraniyah; beginner)</w:t>
      </w:r>
    </w:p>
    <w:p w:rsidR="00CC6C7B" w:rsidRPr="00CC6C7B" w:rsidRDefault="00CC6C7B" w:rsidP="00CC6C7B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</w:p>
    <w:p w:rsidR="00CC6C7B" w:rsidRPr="00CC6C7B" w:rsidRDefault="00CC6C7B" w:rsidP="00CC6C7B">
      <w:pPr>
        <w:spacing w:after="0" w:line="48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Domine" w:eastAsia="Times New Roman" w:hAnsi="Domine" w:cs="Times New Roman"/>
          <w:color w:val="C0504D"/>
          <w:lang w:eastAsia="en-US"/>
        </w:rPr>
        <w:t>Please attach a brief summary of religious education and proof of memorization/reading level</w:t>
      </w:r>
    </w:p>
    <w:p w:rsidR="00CC6C7B" w:rsidRPr="00CC6C7B" w:rsidRDefault="00CC6C7B" w:rsidP="00CC6C7B">
      <w:pPr>
        <w:spacing w:after="0" w:line="48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Times New Roman" w:eastAsia="Times New Roman" w:hAnsi="Times New Roman" w:cs="Times New Roman"/>
          <w:color w:val="000000"/>
          <w:lang w:eastAsia="en-US"/>
        </w:rPr>
        <w:t>􀀀</w:t>
      </w:r>
      <w:r w:rsidRPr="00CC6C7B">
        <w:rPr>
          <w:rFonts w:ascii="Domine" w:eastAsia="Times New Roman" w:hAnsi="Domine" w:cs="Times New Roman"/>
          <w:color w:val="000000"/>
          <w:lang w:eastAsia="en-US"/>
        </w:rPr>
        <w:t xml:space="preserve"> Letter from local Imam </w:t>
      </w:r>
      <w:r w:rsidRPr="00CC6C7B">
        <w:rPr>
          <w:rFonts w:ascii="Domine" w:eastAsia="Times New Roman" w:hAnsi="Domine" w:cs="Times New Roman"/>
          <w:color w:val="000000"/>
          <w:lang w:eastAsia="en-US"/>
        </w:rPr>
        <w:tab/>
      </w:r>
      <w:r w:rsidRPr="00CC6C7B">
        <w:rPr>
          <w:rFonts w:ascii="Domine" w:eastAsia="Times New Roman" w:hAnsi="Domine" w:cs="Times New Roman"/>
          <w:color w:val="000000"/>
          <w:lang w:eastAsia="en-US"/>
        </w:rPr>
        <w:tab/>
      </w:r>
      <w:r w:rsidRPr="00CC6C7B">
        <w:rPr>
          <w:rFonts w:ascii="Times New Roman" w:eastAsia="Times New Roman" w:hAnsi="Times New Roman" w:cs="Times New Roman"/>
          <w:color w:val="000000"/>
          <w:lang w:eastAsia="en-US"/>
        </w:rPr>
        <w:t>􀀀</w:t>
      </w:r>
      <w:r w:rsidRPr="00CC6C7B">
        <w:rPr>
          <w:rFonts w:ascii="Domine" w:eastAsia="Times New Roman" w:hAnsi="Domine" w:cs="Times New Roman"/>
          <w:color w:val="000000"/>
          <w:lang w:eastAsia="en-US"/>
        </w:rPr>
        <w:t xml:space="preserve"> Letter from Islamic School</w:t>
      </w:r>
    </w:p>
    <w:p w:rsidR="00CC6C7B" w:rsidRPr="00CC6C7B" w:rsidRDefault="00CC6C7B" w:rsidP="00CC6C7B">
      <w:pPr>
        <w:spacing w:after="0" w:line="48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CC6C7B">
        <w:rPr>
          <w:rFonts w:ascii="Times New Roman" w:eastAsia="Times New Roman" w:hAnsi="Times New Roman" w:cs="Times New Roman"/>
          <w:color w:val="000000"/>
          <w:lang w:eastAsia="en-US"/>
        </w:rPr>
        <w:t>􀀀</w:t>
      </w:r>
      <w:r w:rsidRPr="00CC6C7B">
        <w:rPr>
          <w:rFonts w:ascii="Domine" w:eastAsia="Times New Roman" w:hAnsi="Domine" w:cs="Times New Roman"/>
          <w:color w:val="000000"/>
          <w:lang w:eastAsia="en-US"/>
        </w:rPr>
        <w:t xml:space="preserve"> Letter from Parent/Guardian  </w:t>
      </w:r>
      <w:r w:rsidRPr="00CC6C7B">
        <w:rPr>
          <w:rFonts w:ascii="Domine" w:eastAsia="Times New Roman" w:hAnsi="Domine" w:cs="Times New Roman"/>
          <w:b/>
          <w:bCs/>
          <w:color w:val="000000"/>
          <w:lang w:eastAsia="en-US"/>
        </w:rPr>
        <w:tab/>
      </w:r>
      <w:r w:rsidRPr="00CC6C7B">
        <w:rPr>
          <w:rFonts w:ascii="Times New Roman" w:eastAsia="Times New Roman" w:hAnsi="Times New Roman" w:cs="Times New Roman"/>
          <w:b/>
          <w:bCs/>
          <w:color w:val="000000"/>
          <w:lang w:eastAsia="en-US"/>
        </w:rPr>
        <w:t>􀀀</w:t>
      </w:r>
      <w:r w:rsidRPr="00CC6C7B">
        <w:rPr>
          <w:rFonts w:ascii="Domine" w:eastAsia="Times New Roman" w:hAnsi="Domine" w:cs="Times New Roman"/>
          <w:color w:val="000000"/>
          <w:lang w:eastAsia="en-US"/>
        </w:rPr>
        <w:t xml:space="preserve"> Other: </w:t>
      </w:r>
    </w:p>
    <w:p w:rsidR="005C61E4" w:rsidRPr="00CC6C7B" w:rsidRDefault="005C61E4" w:rsidP="00CC6C7B"/>
    <w:sectPr w:rsidR="005C61E4" w:rsidRPr="00CC6C7B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CC2" w:rsidRDefault="00CD1CC2" w:rsidP="005F5D5F">
      <w:pPr>
        <w:spacing w:after="0" w:line="240" w:lineRule="auto"/>
      </w:pPr>
      <w:r>
        <w:separator/>
      </w:r>
    </w:p>
  </w:endnote>
  <w:endnote w:type="continuationSeparator" w:id="0">
    <w:p w:rsidR="00CD1CC2" w:rsidRDefault="00CD1CC2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mine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CC2" w:rsidRDefault="00CD1CC2" w:rsidP="005F5D5F">
      <w:pPr>
        <w:spacing w:after="0" w:line="240" w:lineRule="auto"/>
      </w:pPr>
      <w:r>
        <w:separator/>
      </w:r>
    </w:p>
  </w:footnote>
  <w:footnote w:type="continuationSeparator" w:id="0">
    <w:p w:rsidR="00CD1CC2" w:rsidRDefault="00CD1CC2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2034D6"/>
    <w:multiLevelType w:val="hybridMultilevel"/>
    <w:tmpl w:val="4EF8D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E20ED9"/>
    <w:multiLevelType w:val="hybridMultilevel"/>
    <w:tmpl w:val="8CBC6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506F2E"/>
    <w:multiLevelType w:val="hybridMultilevel"/>
    <w:tmpl w:val="F35EF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C7B"/>
    <w:rsid w:val="000168C0"/>
    <w:rsid w:val="000427C6"/>
    <w:rsid w:val="00047105"/>
    <w:rsid w:val="00076F31"/>
    <w:rsid w:val="00171CDD"/>
    <w:rsid w:val="00175521"/>
    <w:rsid w:val="00181FB9"/>
    <w:rsid w:val="001D2BB2"/>
    <w:rsid w:val="002357C9"/>
    <w:rsid w:val="00251739"/>
    <w:rsid w:val="00261A78"/>
    <w:rsid w:val="003B6A17"/>
    <w:rsid w:val="00411532"/>
    <w:rsid w:val="00512463"/>
    <w:rsid w:val="005222EE"/>
    <w:rsid w:val="00541BB3"/>
    <w:rsid w:val="00544732"/>
    <w:rsid w:val="005C61E4"/>
    <w:rsid w:val="005F5D5F"/>
    <w:rsid w:val="00665EA1"/>
    <w:rsid w:val="006C1438"/>
    <w:rsid w:val="006E5B0F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46A60"/>
    <w:rsid w:val="00BC6ED1"/>
    <w:rsid w:val="00C57F20"/>
    <w:rsid w:val="00CC6C7B"/>
    <w:rsid w:val="00CD1CC2"/>
    <w:rsid w:val="00D16845"/>
    <w:rsid w:val="00D56FBE"/>
    <w:rsid w:val="00D751DD"/>
    <w:rsid w:val="00E3564F"/>
    <w:rsid w:val="00EC183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5F5DFDB-47C3-4324-BB53-3958865D4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customStyle="1" w:styleId="apple-tab-span">
    <w:name w:val="apple-tab-span"/>
    <w:basedOn w:val="DefaultParagraphFont"/>
    <w:rsid w:val="00CC6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8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gram%20Intern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DA65B5690C94C118B8CD0DFF20DF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75716-644D-46B2-8892-20A99895379A}"/>
      </w:docPartPr>
      <w:docPartBody>
        <w:p w:rsidR="00B407FB" w:rsidRDefault="00480BB6" w:rsidP="00480BB6">
          <w:pPr>
            <w:pStyle w:val="9DA65B5690C94C118B8CD0DFF20DF5E8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min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BB6"/>
    <w:rsid w:val="00042DF8"/>
    <w:rsid w:val="00480BB6"/>
    <w:rsid w:val="00B407FB"/>
    <w:rsid w:val="00ED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4EC7D7A0C04D09BE0095F49DC207D7">
    <w:name w:val="C04EC7D7A0C04D09BE0095F49DC207D7"/>
  </w:style>
  <w:style w:type="paragraph" w:customStyle="1" w:styleId="8F1AAE7AD011432C8A51E65A39E9A30E">
    <w:name w:val="8F1AAE7AD011432C8A51E65A39E9A30E"/>
  </w:style>
  <w:style w:type="paragraph" w:customStyle="1" w:styleId="03ACACF1B0C34038BB5DDFC08C68B12A">
    <w:name w:val="03ACACF1B0C34038BB5DDFC08C68B12A"/>
  </w:style>
  <w:style w:type="paragraph" w:customStyle="1" w:styleId="669C078F3F4D4CC79630710945901FDE">
    <w:name w:val="669C078F3F4D4CC79630710945901FDE"/>
  </w:style>
  <w:style w:type="paragraph" w:customStyle="1" w:styleId="E61C544DAFA54CD8B09F06E237B57ABA">
    <w:name w:val="E61C544DAFA54CD8B09F06E237B57ABA"/>
  </w:style>
  <w:style w:type="paragraph" w:customStyle="1" w:styleId="8514EEED0DD045C99BD964AC628FEF74">
    <w:name w:val="8514EEED0DD045C99BD964AC628FEF74"/>
  </w:style>
  <w:style w:type="paragraph" w:customStyle="1" w:styleId="686994041D6F4B319EFC953AC9040D27">
    <w:name w:val="686994041D6F4B319EFC953AC9040D27"/>
  </w:style>
  <w:style w:type="paragraph" w:customStyle="1" w:styleId="0D44703A34DF42D7B5649F3D56F72EF6">
    <w:name w:val="0D44703A34DF42D7B5649F3D56F72EF6"/>
  </w:style>
  <w:style w:type="paragraph" w:customStyle="1" w:styleId="4161C3B4EE8D4997A4CC3AF22FD07491">
    <w:name w:val="4161C3B4EE8D4997A4CC3AF22FD07491"/>
  </w:style>
  <w:style w:type="paragraph" w:customStyle="1" w:styleId="1359E22BFA494C00B1E1195B753CF573">
    <w:name w:val="1359E22BFA494C00B1E1195B753CF573"/>
  </w:style>
  <w:style w:type="paragraph" w:customStyle="1" w:styleId="FEFDE755D76C4D09A0A0CFEA3770D637">
    <w:name w:val="FEFDE755D76C4D09A0A0CFEA3770D637"/>
  </w:style>
  <w:style w:type="paragraph" w:customStyle="1" w:styleId="298471B0215049FA8C8D2B3E5EAEF115">
    <w:name w:val="298471B0215049FA8C8D2B3E5EAEF115"/>
  </w:style>
  <w:style w:type="paragraph" w:customStyle="1" w:styleId="9B1D2300579E40F384D53F9A0260DDBC">
    <w:name w:val="9B1D2300579E40F384D53F9A0260DDBC"/>
  </w:style>
  <w:style w:type="paragraph" w:customStyle="1" w:styleId="2125DFE8816D484BBB3880FB2034839D">
    <w:name w:val="2125DFE8816D484BBB3880FB2034839D"/>
  </w:style>
  <w:style w:type="paragraph" w:customStyle="1" w:styleId="B9082A79624642EEB16460CC6A6E1FE2">
    <w:name w:val="B9082A79624642EEB16460CC6A6E1FE2"/>
  </w:style>
  <w:style w:type="paragraph" w:customStyle="1" w:styleId="B44AB75BE19446ED938D14C0C71C9F31">
    <w:name w:val="B44AB75BE19446ED938D14C0C71C9F31"/>
  </w:style>
  <w:style w:type="paragraph" w:customStyle="1" w:styleId="AE6E03F35A1C403F914D18D8999497BD">
    <w:name w:val="AE6E03F35A1C403F914D18D8999497BD"/>
  </w:style>
  <w:style w:type="paragraph" w:customStyle="1" w:styleId="A8C3052486F040739DBA13E43AD5A3F1">
    <w:name w:val="A8C3052486F040739DBA13E43AD5A3F1"/>
  </w:style>
  <w:style w:type="paragraph" w:customStyle="1" w:styleId="9DA65B5690C94C118B8CD0DFF20DF5E8">
    <w:name w:val="9DA65B5690C94C118B8CD0DFF20DF5E8"/>
    <w:rsid w:val="00480B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36</TotalTime>
  <Pages>2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 Intern</dc:creator>
  <cp:keywords/>
  <dc:description/>
  <cp:lastModifiedBy>Program Intern</cp:lastModifiedBy>
  <cp:revision>3</cp:revision>
  <dcterms:created xsi:type="dcterms:W3CDTF">2017-04-25T14:58:00Z</dcterms:created>
  <dcterms:modified xsi:type="dcterms:W3CDTF">2017-05-22T17:29:00Z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